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A0D" w:rsidRDefault="009E559B" w:rsidP="00B02968">
      <w:pPr>
        <w:tabs>
          <w:tab w:val="left" w:pos="-1418"/>
        </w:tabs>
        <w:ind w:left="-851" w:right="-1180" w:hanging="567"/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2AC508" wp14:editId="63D5A5B0">
                <wp:simplePos x="0" y="0"/>
                <wp:positionH relativeFrom="column">
                  <wp:posOffset>1379855</wp:posOffset>
                </wp:positionH>
                <wp:positionV relativeFrom="paragraph">
                  <wp:posOffset>6499860</wp:posOffset>
                </wp:positionV>
                <wp:extent cx="4775835" cy="300355"/>
                <wp:effectExtent l="0" t="0" r="0" b="444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835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108.65pt;margin-top:511.8pt;width:376.05pt;height:23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580B19" wp14:editId="0BAE9860">
                <wp:simplePos x="0" y="0"/>
                <wp:positionH relativeFrom="column">
                  <wp:posOffset>1612900</wp:posOffset>
                </wp:positionH>
                <wp:positionV relativeFrom="paragraph">
                  <wp:posOffset>6131137</wp:posOffset>
                </wp:positionV>
                <wp:extent cx="4545330" cy="30480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533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left:0;text-align:left;margin-left:127pt;margin-top:482.75pt;width:357.9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1849A1" wp14:editId="72CD8C83">
                <wp:simplePos x="0" y="0"/>
                <wp:positionH relativeFrom="column">
                  <wp:posOffset>5194300</wp:posOffset>
                </wp:positionH>
                <wp:positionV relativeFrom="paragraph">
                  <wp:posOffset>5075767</wp:posOffset>
                </wp:positionV>
                <wp:extent cx="961390" cy="25781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390" cy="25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left:0;text-align:left;margin-left:409pt;margin-top:399.65pt;width:75.7pt;height:20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94746D" wp14:editId="24435696">
                <wp:simplePos x="0" y="0"/>
                <wp:positionH relativeFrom="column">
                  <wp:posOffset>3873500</wp:posOffset>
                </wp:positionH>
                <wp:positionV relativeFrom="paragraph">
                  <wp:posOffset>5075767</wp:posOffset>
                </wp:positionV>
                <wp:extent cx="952500" cy="2667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left:0;text-align:left;margin-left:305pt;margin-top:399.65pt;width:75pt;height:2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5D7BED" wp14:editId="0B681F39">
                <wp:simplePos x="0" y="0"/>
                <wp:positionH relativeFrom="column">
                  <wp:posOffset>2543810</wp:posOffset>
                </wp:positionH>
                <wp:positionV relativeFrom="paragraph">
                  <wp:posOffset>5070687</wp:posOffset>
                </wp:positionV>
                <wp:extent cx="952500" cy="300355"/>
                <wp:effectExtent l="0" t="0" r="0" b="444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left:0;text-align:left;margin-left:200.3pt;margin-top:399.25pt;width:75pt;height:23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82854E" wp14:editId="0E40D2A3">
                <wp:simplePos x="0" y="0"/>
                <wp:positionH relativeFrom="column">
                  <wp:posOffset>1206500</wp:posOffset>
                </wp:positionH>
                <wp:positionV relativeFrom="paragraph">
                  <wp:posOffset>5080212</wp:posOffset>
                </wp:positionV>
                <wp:extent cx="933450" cy="300355"/>
                <wp:effectExtent l="0" t="0" r="0" b="444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left:0;text-align:left;margin-left:95pt;margin-top:400pt;width:73.5pt;height:23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DD6DC3" wp14:editId="34C8B4AC">
                <wp:simplePos x="0" y="0"/>
                <wp:positionH relativeFrom="column">
                  <wp:posOffset>-101600</wp:posOffset>
                </wp:positionH>
                <wp:positionV relativeFrom="paragraph">
                  <wp:posOffset>5069205</wp:posOffset>
                </wp:positionV>
                <wp:extent cx="942975" cy="262467"/>
                <wp:effectExtent l="0" t="0" r="0" b="444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624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left:0;text-align:left;margin-left:-8pt;margin-top:399.15pt;width:74.25pt;height:20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2C7F45E" wp14:editId="1BF67160">
                <wp:simplePos x="0" y="0"/>
                <wp:positionH relativeFrom="column">
                  <wp:posOffset>3875828</wp:posOffset>
                </wp:positionH>
                <wp:positionV relativeFrom="paragraph">
                  <wp:posOffset>932815</wp:posOffset>
                </wp:positionV>
                <wp:extent cx="1629410" cy="334010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59B" w:rsidRDefault="009E559B" w:rsidP="009E55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left:0;text-align:left;margin-left:305.2pt;margin-top:73.45pt;width:128.3pt;height:26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" filled="f" stroked="f">
                <v:textbox>
                  <w:txbxContent>
                    <w:p w:rsidR="009E559B" w:rsidRDefault="009E559B" w:rsidP="009E559B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681E54" wp14:editId="2D606E09">
                <wp:simplePos x="0" y="0"/>
                <wp:positionH relativeFrom="column">
                  <wp:posOffset>1011555</wp:posOffset>
                </wp:positionH>
                <wp:positionV relativeFrom="paragraph">
                  <wp:posOffset>932815</wp:posOffset>
                </wp:positionV>
                <wp:extent cx="1629410" cy="33401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79.65pt;margin-top:73.45pt;width:128.3pt;height:2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" filled="f" stroked="f">
                <v:textbox>
                  <w:txbxContent>
                    <w:p w:rsidR="00B02968" w:rsidRDefault="00B02968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6A09DD" wp14:editId="6A093EC5">
                <wp:simplePos x="0" y="0"/>
                <wp:positionH relativeFrom="column">
                  <wp:posOffset>1303655</wp:posOffset>
                </wp:positionH>
                <wp:positionV relativeFrom="paragraph">
                  <wp:posOffset>6868160</wp:posOffset>
                </wp:positionV>
                <wp:extent cx="4852035" cy="25400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203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5" type="#_x0000_t202" style="position:absolute;left:0;text-align:left;margin-left:102.65pt;margin-top:540.8pt;width:382.05pt;height:2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BA0373" wp14:editId="1E234499">
                <wp:simplePos x="0" y="0"/>
                <wp:positionH relativeFrom="column">
                  <wp:posOffset>4825365</wp:posOffset>
                </wp:positionH>
                <wp:positionV relativeFrom="paragraph">
                  <wp:posOffset>7237095</wp:posOffset>
                </wp:positionV>
                <wp:extent cx="732155" cy="304800"/>
                <wp:effectExtent l="0" t="0" r="0" b="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15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59B" w:rsidRDefault="009E559B" w:rsidP="009E55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036" type="#_x0000_t202" style="position:absolute;left:0;text-align:left;margin-left:379.95pt;margin-top:569.85pt;width:57.65pt;height:2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" filled="f" stroked="f">
                <v:textbox>
                  <w:txbxContent>
                    <w:p w:rsidR="009E559B" w:rsidRDefault="009E559B" w:rsidP="009E559B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A0B51C3" wp14:editId="2F4C77D0">
                <wp:simplePos x="0" y="0"/>
                <wp:positionH relativeFrom="column">
                  <wp:posOffset>2784475</wp:posOffset>
                </wp:positionH>
                <wp:positionV relativeFrom="paragraph">
                  <wp:posOffset>8906298</wp:posOffset>
                </wp:positionV>
                <wp:extent cx="3723005" cy="250825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3005" cy="250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7" type="#_x0000_t202" style="position:absolute;left:0;text-align:left;margin-left:219.25pt;margin-top:701.3pt;width:293.15pt;height:19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39D3577" wp14:editId="6118D3F8">
                <wp:simplePos x="0" y="0"/>
                <wp:positionH relativeFrom="column">
                  <wp:posOffset>1722755</wp:posOffset>
                </wp:positionH>
                <wp:positionV relativeFrom="paragraph">
                  <wp:posOffset>8624358</wp:posOffset>
                </wp:positionV>
                <wp:extent cx="3759200" cy="275590"/>
                <wp:effectExtent l="0" t="0" r="0" b="0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9" o:spid="_x0000_s1038" type="#_x0000_t202" style="position:absolute;left:0;text-align:left;margin-left:135.65pt;margin-top:679.1pt;width:296pt;height:21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088C4B6" wp14:editId="69EF3801">
                <wp:simplePos x="0" y="0"/>
                <wp:positionH relativeFrom="column">
                  <wp:posOffset>1905000</wp:posOffset>
                </wp:positionH>
                <wp:positionV relativeFrom="paragraph">
                  <wp:posOffset>8325908</wp:posOffset>
                </wp:positionV>
                <wp:extent cx="4255135" cy="271780"/>
                <wp:effectExtent l="0" t="0" r="0" b="0"/>
                <wp:wrapNone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5135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8" o:spid="_x0000_s1039" type="#_x0000_t202" style="position:absolute;left:0;text-align:left;margin-left:150pt;margin-top:655.6pt;width:335.05pt;height:21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447FEB" wp14:editId="73EC1004">
                <wp:simplePos x="0" y="0"/>
                <wp:positionH relativeFrom="column">
                  <wp:posOffset>854710</wp:posOffset>
                </wp:positionH>
                <wp:positionV relativeFrom="paragraph">
                  <wp:posOffset>7218468</wp:posOffset>
                </wp:positionV>
                <wp:extent cx="2148205" cy="3048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20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59B" w:rsidRDefault="009E559B" w:rsidP="009E55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0" type="#_x0000_t202" style="position:absolute;left:0;text-align:left;margin-left:67.3pt;margin-top:568.4pt;width:169.15pt;height:2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" filled="f" stroked="f">
                <v:textbox>
                  <w:txbxContent>
                    <w:p w:rsidR="009E559B" w:rsidRDefault="009E559B" w:rsidP="009E559B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22F6BC1" wp14:editId="3045A028">
                <wp:simplePos x="0" y="0"/>
                <wp:positionH relativeFrom="column">
                  <wp:posOffset>3369310</wp:posOffset>
                </wp:positionH>
                <wp:positionV relativeFrom="paragraph">
                  <wp:posOffset>7237518</wp:posOffset>
                </wp:positionV>
                <wp:extent cx="732367" cy="3048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367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59B" w:rsidRDefault="009E559B" w:rsidP="009E55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1" type="#_x0000_t202" style="position:absolute;left:0;text-align:left;margin-left:265.3pt;margin-top:569.9pt;width:57.65pt;height:2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" filled="f" stroked="f">
                <v:textbox>
                  <w:txbxContent>
                    <w:p w:rsidR="009E559B" w:rsidRDefault="009E559B" w:rsidP="009E559B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1DFE96" wp14:editId="6BBCBB72">
                <wp:simplePos x="0" y="0"/>
                <wp:positionH relativeFrom="column">
                  <wp:posOffset>1320800</wp:posOffset>
                </wp:positionH>
                <wp:positionV relativeFrom="paragraph">
                  <wp:posOffset>9471660</wp:posOffset>
                </wp:positionV>
                <wp:extent cx="4695190" cy="257810"/>
                <wp:effectExtent l="0" t="0" r="0" b="0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190" cy="25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1" o:spid="_x0000_s1042" type="#_x0000_t202" style="position:absolute;left:0;text-align:left;margin-left:104pt;margin-top:745.8pt;width:369.7pt;height:20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700777" wp14:editId="5EDB2E3B">
                <wp:simplePos x="0" y="0"/>
                <wp:positionH relativeFrom="column">
                  <wp:posOffset>4612640</wp:posOffset>
                </wp:positionH>
                <wp:positionV relativeFrom="paragraph">
                  <wp:posOffset>7937500</wp:posOffset>
                </wp:positionV>
                <wp:extent cx="266700" cy="22860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3" type="#_x0000_t202" style="position:absolute;left:0;text-align:left;margin-left:363.2pt;margin-top:625pt;width:21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9896AA6" wp14:editId="47CD1448">
                <wp:simplePos x="0" y="0"/>
                <wp:positionH relativeFrom="column">
                  <wp:posOffset>2639695</wp:posOffset>
                </wp:positionH>
                <wp:positionV relativeFrom="paragraph">
                  <wp:posOffset>7912100</wp:posOffset>
                </wp:positionV>
                <wp:extent cx="270510" cy="25781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25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4" type="#_x0000_t202" style="position:absolute;left:0;text-align:left;margin-left:207.85pt;margin-top:623pt;width:21.3pt;height:20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18FEDEB" wp14:editId="29A70918">
                <wp:simplePos x="0" y="0"/>
                <wp:positionH relativeFrom="column">
                  <wp:posOffset>1890395</wp:posOffset>
                </wp:positionH>
                <wp:positionV relativeFrom="paragraph">
                  <wp:posOffset>9183793</wp:posOffset>
                </wp:positionV>
                <wp:extent cx="4266565" cy="245745"/>
                <wp:effectExtent l="0" t="0" r="0" b="1905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6565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0" o:spid="_x0000_s1045" type="#_x0000_t202" style="position:absolute;left:0;text-align:left;margin-left:148.85pt;margin-top:723.15pt;width:335.95pt;height:19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  <w:r w:rsidR="0033125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14A474" wp14:editId="1AF5BB9A">
                <wp:simplePos x="0" y="0"/>
                <wp:positionH relativeFrom="column">
                  <wp:posOffset>5400675</wp:posOffset>
                </wp:positionH>
                <wp:positionV relativeFrom="paragraph">
                  <wp:posOffset>4770755</wp:posOffset>
                </wp:positionV>
                <wp:extent cx="283210" cy="258445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6" type="#_x0000_t202" style="position:absolute;left:0;text-align:left;margin-left:425.25pt;margin-top:375.65pt;width:22.3pt;height:20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  <w:r w:rsidR="0033125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066AD3" wp14:editId="753CF8B1">
                <wp:simplePos x="0" y="0"/>
                <wp:positionH relativeFrom="column">
                  <wp:posOffset>1838325</wp:posOffset>
                </wp:positionH>
                <wp:positionV relativeFrom="paragraph">
                  <wp:posOffset>5742305</wp:posOffset>
                </wp:positionV>
                <wp:extent cx="4321810" cy="236538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1810" cy="2365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7" type="#_x0000_t202" style="position:absolute;left:0;text-align:left;margin-left:144.75pt;margin-top:452.15pt;width:340.3pt;height:18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  <w:r w:rsidR="0033125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1D888D" wp14:editId="6B0C526D">
                <wp:simplePos x="0" y="0"/>
                <wp:positionH relativeFrom="column">
                  <wp:posOffset>1671638</wp:posOffset>
                </wp:positionH>
                <wp:positionV relativeFrom="paragraph">
                  <wp:posOffset>5380355</wp:posOffset>
                </wp:positionV>
                <wp:extent cx="4524375" cy="245745"/>
                <wp:effectExtent l="0" t="0" r="0" b="190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8" type="#_x0000_t202" style="position:absolute;left:0;text-align:left;margin-left:131.65pt;margin-top:423.65pt;width:356.25pt;height:19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  <w:r w:rsidR="0033125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19AC9B" wp14:editId="19FF96BE">
                <wp:simplePos x="0" y="0"/>
                <wp:positionH relativeFrom="column">
                  <wp:posOffset>4023360</wp:posOffset>
                </wp:positionH>
                <wp:positionV relativeFrom="paragraph">
                  <wp:posOffset>4773295</wp:posOffset>
                </wp:positionV>
                <wp:extent cx="279400" cy="23939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9" type="#_x0000_t202" style="position:absolute;left:0;text-align:left;margin-left:316.8pt;margin-top:375.85pt;width:22pt;height:18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  <w:r w:rsidR="0033125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46C818" wp14:editId="1F772F17">
                <wp:simplePos x="0" y="0"/>
                <wp:positionH relativeFrom="column">
                  <wp:posOffset>2721610</wp:posOffset>
                </wp:positionH>
                <wp:positionV relativeFrom="paragraph">
                  <wp:posOffset>4768850</wp:posOffset>
                </wp:positionV>
                <wp:extent cx="270510" cy="23939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50" type="#_x0000_t202" style="position:absolute;left:0;text-align:left;margin-left:214.3pt;margin-top:375.5pt;width:21.3pt;height:18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  <w:r w:rsidR="0033125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564E43" wp14:editId="1C053011">
                <wp:simplePos x="0" y="0"/>
                <wp:positionH relativeFrom="column">
                  <wp:posOffset>1355090</wp:posOffset>
                </wp:positionH>
                <wp:positionV relativeFrom="paragraph">
                  <wp:posOffset>4782820</wp:posOffset>
                </wp:positionV>
                <wp:extent cx="270510" cy="239395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51" type="#_x0000_t202" style="position:absolute;left:0;text-align:left;margin-left:106.7pt;margin-top:376.6pt;width:21.3pt;height:18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  <w:r w:rsidR="0033125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11B9D8" wp14:editId="591359C0">
                <wp:simplePos x="0" y="0"/>
                <wp:positionH relativeFrom="column">
                  <wp:posOffset>49530</wp:posOffset>
                </wp:positionH>
                <wp:positionV relativeFrom="paragraph">
                  <wp:posOffset>4773295</wp:posOffset>
                </wp:positionV>
                <wp:extent cx="279400" cy="23939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52" type="#_x0000_t202" style="position:absolute;left:0;text-align:left;margin-left:3.9pt;margin-top:375.85pt;width:22pt;height:18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  <w:r w:rsidR="0033125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670320" wp14:editId="48EFBD70">
                <wp:simplePos x="0" y="0"/>
                <wp:positionH relativeFrom="column">
                  <wp:posOffset>871539</wp:posOffset>
                </wp:positionH>
                <wp:positionV relativeFrom="paragraph">
                  <wp:posOffset>3651568</wp:posOffset>
                </wp:positionV>
                <wp:extent cx="2119312" cy="239395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9312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53" type="#_x0000_t202" style="position:absolute;left:0;text-align:left;margin-left:68.65pt;margin-top:287.55pt;width:166.85pt;height:18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  <w:r w:rsidR="0033125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435139" wp14:editId="218FC1E3">
                <wp:simplePos x="0" y="0"/>
                <wp:positionH relativeFrom="column">
                  <wp:posOffset>5741035</wp:posOffset>
                </wp:positionH>
                <wp:positionV relativeFrom="paragraph">
                  <wp:posOffset>3650615</wp:posOffset>
                </wp:positionV>
                <wp:extent cx="457200" cy="239395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54" type="#_x0000_t202" style="position:absolute;left:0;text-align:left;margin-left:452.05pt;margin-top:287.45pt;width:36pt;height:18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  <w:r w:rsidR="0033125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0DF490" wp14:editId="696BFCA5">
                <wp:simplePos x="0" y="0"/>
                <wp:positionH relativeFrom="column">
                  <wp:posOffset>3671888</wp:posOffset>
                </wp:positionH>
                <wp:positionV relativeFrom="paragraph">
                  <wp:posOffset>3289618</wp:posOffset>
                </wp:positionV>
                <wp:extent cx="2485707" cy="23939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5707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55" type="#_x0000_t202" style="position:absolute;left:0;text-align:left;margin-left:289.15pt;margin-top:259.05pt;width:195.7pt;height:18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  <w:r w:rsidR="0033125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C838F4" wp14:editId="123DE1E1">
                <wp:simplePos x="0" y="0"/>
                <wp:positionH relativeFrom="column">
                  <wp:posOffset>871855</wp:posOffset>
                </wp:positionH>
                <wp:positionV relativeFrom="paragraph">
                  <wp:posOffset>3288665</wp:posOffset>
                </wp:positionV>
                <wp:extent cx="2340610" cy="23939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0610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56" type="#_x0000_t202" style="position:absolute;left:0;text-align:left;margin-left:68.65pt;margin-top:258.95pt;width:184.3pt;height:18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  <w:r w:rsidR="0033125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0F242A" wp14:editId="3EEB5EA3">
                <wp:simplePos x="0" y="0"/>
                <wp:positionH relativeFrom="column">
                  <wp:posOffset>3672205</wp:posOffset>
                </wp:positionH>
                <wp:positionV relativeFrom="paragraph">
                  <wp:posOffset>2923540</wp:posOffset>
                </wp:positionV>
                <wp:extent cx="2400300" cy="23939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57" type="#_x0000_t202" style="position:absolute;left:0;text-align:left;margin-left:289.15pt;margin-top:230.2pt;width:189pt;height:18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  <w:r w:rsidR="0033125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9A64F6" wp14:editId="4C2011B9">
                <wp:simplePos x="0" y="0"/>
                <wp:positionH relativeFrom="column">
                  <wp:posOffset>1203960</wp:posOffset>
                </wp:positionH>
                <wp:positionV relativeFrom="paragraph">
                  <wp:posOffset>2923540</wp:posOffset>
                </wp:positionV>
                <wp:extent cx="1714500" cy="23939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58" type="#_x0000_t202" style="position:absolute;left:0;text-align:left;margin-left:94.8pt;margin-top:230.2pt;width:135pt;height:18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  <w:r w:rsidR="0033125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54D6AE" wp14:editId="22BC76FA">
                <wp:simplePos x="0" y="0"/>
                <wp:positionH relativeFrom="column">
                  <wp:posOffset>3700780</wp:posOffset>
                </wp:positionH>
                <wp:positionV relativeFrom="paragraph">
                  <wp:posOffset>2009140</wp:posOffset>
                </wp:positionV>
                <wp:extent cx="2400300" cy="23939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291.4pt;margin-top:158.2pt;width:189pt;height:1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  <w:r w:rsidR="0033125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2D1D47" wp14:editId="64C8F911">
                <wp:simplePos x="0" y="0"/>
                <wp:positionH relativeFrom="column">
                  <wp:posOffset>805180</wp:posOffset>
                </wp:positionH>
                <wp:positionV relativeFrom="paragraph">
                  <wp:posOffset>2369820</wp:posOffset>
                </wp:positionV>
                <wp:extent cx="5134610" cy="23939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4610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60" type="#_x0000_t202" style="position:absolute;left:0;text-align:left;margin-left:63.4pt;margin-top:186.6pt;width:404.3pt;height:18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  <w:r w:rsidR="0033125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07FDEF" wp14:editId="06A57DDD">
                <wp:simplePos x="0" y="0"/>
                <wp:positionH relativeFrom="column">
                  <wp:posOffset>-407035</wp:posOffset>
                </wp:positionH>
                <wp:positionV relativeFrom="paragraph">
                  <wp:posOffset>2009140</wp:posOffset>
                </wp:positionV>
                <wp:extent cx="2950210" cy="23939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210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-32.05pt;margin-top:158.2pt;width:232.3pt;height:18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  <w:r w:rsidR="0033125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DA3811" wp14:editId="6FA5A12A">
                <wp:simplePos x="0" y="0"/>
                <wp:positionH relativeFrom="column">
                  <wp:posOffset>395605</wp:posOffset>
                </wp:positionH>
                <wp:positionV relativeFrom="paragraph">
                  <wp:posOffset>1636395</wp:posOffset>
                </wp:positionV>
                <wp:extent cx="5562600" cy="23939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31.15pt;margin-top:128.85pt;width:438pt;height:1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  <w:r w:rsidR="0033125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24C2EA" wp14:editId="5D56722F">
                <wp:simplePos x="0" y="0"/>
                <wp:positionH relativeFrom="column">
                  <wp:posOffset>1036955</wp:posOffset>
                </wp:positionH>
                <wp:positionV relativeFrom="paragraph">
                  <wp:posOffset>1266190</wp:posOffset>
                </wp:positionV>
                <wp:extent cx="4887595" cy="23939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759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968" w:rsidRDefault="00B02968" w:rsidP="00B0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81.65pt;margin-top:99.7pt;width:384.85pt;height:1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" filled="f" stroked="f">
                <v:textbox>
                  <w:txbxContent>
                    <w:p w:rsidR="00B02968" w:rsidRDefault="00B02968" w:rsidP="00B02968"/>
                  </w:txbxContent>
                </v:textbox>
              </v:shape>
            </w:pict>
          </mc:Fallback>
        </mc:AlternateContent>
      </w:r>
    </w:p>
    <w:sectPr w:rsidR="005C7A0D" w:rsidSect="00B0296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26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5121" w:rsidRDefault="006C5121" w:rsidP="0033125D">
      <w:pPr>
        <w:spacing w:after="0" w:line="240" w:lineRule="auto"/>
      </w:pPr>
      <w:r>
        <w:separator/>
      </w:r>
    </w:p>
  </w:endnote>
  <w:endnote w:type="continuationSeparator" w:id="0">
    <w:p w:rsidR="006C5121" w:rsidRDefault="006C5121" w:rsidP="00331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25D" w:rsidRDefault="0033125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25D" w:rsidRDefault="0033125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25D" w:rsidRDefault="0033125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5121" w:rsidRDefault="006C5121" w:rsidP="0033125D">
      <w:pPr>
        <w:spacing w:after="0" w:line="240" w:lineRule="auto"/>
      </w:pPr>
      <w:r>
        <w:separator/>
      </w:r>
    </w:p>
  </w:footnote>
  <w:footnote w:type="continuationSeparator" w:id="0">
    <w:p w:rsidR="006C5121" w:rsidRDefault="006C5121" w:rsidP="00331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25D" w:rsidRDefault="006C5121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2375110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Ballot Application For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25D" w:rsidRDefault="006C5121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2375111" o:spid="_x0000_s2057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Ballot Application Form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25D" w:rsidRDefault="006C5121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2375109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Ballot Application For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attachedTemplate r:id="rId1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121"/>
    <w:rsid w:val="001139EC"/>
    <w:rsid w:val="00271879"/>
    <w:rsid w:val="0033125D"/>
    <w:rsid w:val="00411A7B"/>
    <w:rsid w:val="005C7A0D"/>
    <w:rsid w:val="006C5121"/>
    <w:rsid w:val="00725BED"/>
    <w:rsid w:val="007C3F6E"/>
    <w:rsid w:val="009E559B"/>
    <w:rsid w:val="00B02968"/>
    <w:rsid w:val="00D52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5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2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9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1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25D"/>
  </w:style>
  <w:style w:type="paragraph" w:styleId="Footer">
    <w:name w:val="footer"/>
    <w:basedOn w:val="Normal"/>
    <w:link w:val="FooterChar"/>
    <w:uiPriority w:val="99"/>
    <w:unhideWhenUsed/>
    <w:rsid w:val="00331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2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5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2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9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1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25D"/>
  </w:style>
  <w:style w:type="paragraph" w:styleId="Footer">
    <w:name w:val="footer"/>
    <w:basedOn w:val="Normal"/>
    <w:link w:val="FooterChar"/>
    <w:uiPriority w:val="99"/>
    <w:unhideWhenUsed/>
    <w:rsid w:val="00331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2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PUBLISHING\Promotions\HOLIDAY%20UNITS\Ballot%20Application%202018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D4AB1-737C-4F24-B354-9AE4220CC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Ballot Application 20187</Template>
  <TotalTime>8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Ryde-Eastwood Leagues Club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 McCulloch</dc:creator>
  <cp:lastModifiedBy>Jo McCulloch</cp:lastModifiedBy>
  <cp:revision>1</cp:revision>
  <cp:lastPrinted>2018-10-07T23:12:00Z</cp:lastPrinted>
  <dcterms:created xsi:type="dcterms:W3CDTF">2018-10-30T00:36:00Z</dcterms:created>
  <dcterms:modified xsi:type="dcterms:W3CDTF">2018-10-30T00:44:00Z</dcterms:modified>
</cp:coreProperties>
</file>